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3DA1D8" w14:textId="0B3EEEBD" w:rsidR="0075346E" w:rsidRPr="00101FA5" w:rsidRDefault="0075346E" w:rsidP="00101FA5">
      <w:pPr>
        <w:jc w:val="center"/>
        <w:rPr>
          <w:rFonts w:ascii="標楷體" w:eastAsia="標楷體" w:hAnsi="標楷體"/>
          <w:b/>
          <w:color w:val="000000" w:themeColor="text1"/>
          <w:sz w:val="36"/>
          <w:szCs w:val="36"/>
        </w:rPr>
      </w:pPr>
      <w:r w:rsidRPr="0043337E">
        <w:rPr>
          <w:rFonts w:ascii="標楷體" w:eastAsia="標楷體" w:hAnsi="標楷體" w:hint="eastAsia"/>
          <w:b/>
          <w:color w:val="000000" w:themeColor="text1"/>
          <w:sz w:val="36"/>
          <w:szCs w:val="36"/>
        </w:rPr>
        <w:t>長榮中學</w:t>
      </w:r>
      <w:r w:rsidRPr="0043337E">
        <w:rPr>
          <w:rFonts w:ascii="標楷體" w:eastAsia="標楷體" w:hAnsi="標楷體"/>
          <w:b/>
          <w:color w:val="000000" w:themeColor="text1"/>
          <w:sz w:val="36"/>
          <w:szCs w:val="36"/>
        </w:rPr>
        <w:t>1</w:t>
      </w:r>
      <w:r>
        <w:rPr>
          <w:rFonts w:ascii="標楷體" w:eastAsia="標楷體" w:hAnsi="標楷體" w:hint="eastAsia"/>
          <w:b/>
          <w:color w:val="000000" w:themeColor="text1"/>
          <w:sz w:val="36"/>
          <w:szCs w:val="36"/>
        </w:rPr>
        <w:t>1</w:t>
      </w:r>
      <w:r w:rsidR="009A590E">
        <w:rPr>
          <w:rFonts w:ascii="標楷體" w:eastAsia="標楷體" w:hAnsi="標楷體"/>
          <w:b/>
          <w:color w:val="000000" w:themeColor="text1"/>
          <w:sz w:val="36"/>
          <w:szCs w:val="36"/>
        </w:rPr>
        <w:t>3</w:t>
      </w:r>
      <w:r w:rsidRPr="0043337E">
        <w:rPr>
          <w:rFonts w:ascii="標楷體" w:eastAsia="標楷體" w:hAnsi="標楷體" w:hint="eastAsia"/>
          <w:b/>
          <w:color w:val="000000" w:themeColor="text1"/>
          <w:sz w:val="36"/>
          <w:szCs w:val="36"/>
        </w:rPr>
        <w:t>學年度慶祝創校</w:t>
      </w:r>
      <w:r w:rsidRPr="0043337E">
        <w:rPr>
          <w:rFonts w:ascii="標楷體" w:eastAsia="標楷體" w:hAnsi="標楷體"/>
          <w:b/>
          <w:color w:val="000000" w:themeColor="text1"/>
          <w:sz w:val="36"/>
          <w:szCs w:val="36"/>
        </w:rPr>
        <w:t>1</w:t>
      </w:r>
      <w:r w:rsidRPr="0043337E">
        <w:rPr>
          <w:rFonts w:ascii="標楷體" w:eastAsia="標楷體" w:hAnsi="標楷體" w:hint="eastAsia"/>
          <w:b/>
          <w:color w:val="000000" w:themeColor="text1"/>
          <w:sz w:val="36"/>
          <w:szCs w:val="36"/>
        </w:rPr>
        <w:t>3</w:t>
      </w:r>
      <w:r w:rsidR="009A590E">
        <w:rPr>
          <w:rFonts w:ascii="標楷體" w:eastAsia="標楷體" w:hAnsi="標楷體"/>
          <w:b/>
          <w:color w:val="000000" w:themeColor="text1"/>
          <w:sz w:val="36"/>
          <w:szCs w:val="36"/>
        </w:rPr>
        <w:t>9</w:t>
      </w:r>
      <w:r w:rsidRPr="0043337E">
        <w:rPr>
          <w:rFonts w:ascii="標楷體" w:eastAsia="標楷體" w:hAnsi="標楷體" w:hint="eastAsia"/>
          <w:b/>
          <w:color w:val="000000" w:themeColor="text1"/>
          <w:sz w:val="36"/>
          <w:szCs w:val="36"/>
        </w:rPr>
        <w:t>週年校慶運動週</w:t>
      </w:r>
      <w:r>
        <w:rPr>
          <w:rFonts w:ascii="標楷體" w:eastAsia="標楷體" w:hAnsi="標楷體" w:hint="eastAsia"/>
          <w:b/>
          <w:color w:val="000000" w:themeColor="text1"/>
          <w:sz w:val="36"/>
          <w:szCs w:val="36"/>
        </w:rPr>
        <w:t>報名說明</w:t>
      </w:r>
    </w:p>
    <w:p w14:paraId="4ED90F24" w14:textId="77777777" w:rsidR="00934304" w:rsidRDefault="00934304" w:rsidP="00ED15D1">
      <w:pPr>
        <w:pStyle w:val="a3"/>
        <w:ind w:leftChars="-1" w:left="0" w:hanging="2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696C297E" w14:textId="4939F0D6" w:rsidR="00101FA5" w:rsidRPr="00562199" w:rsidRDefault="00ED15D1" w:rsidP="00ED15D1">
      <w:pPr>
        <w:pStyle w:val="a3"/>
        <w:ind w:leftChars="-1" w:left="0" w:hanging="2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/>
          <w:color w:val="000000" w:themeColor="text1"/>
          <w:sz w:val="28"/>
          <w:szCs w:val="28"/>
        </w:rPr>
        <w:t>1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.</w:t>
      </w:r>
      <w:r>
        <w:rPr>
          <w:rFonts w:ascii="標楷體" w:eastAsia="標楷體" w:hAnsi="標楷體"/>
          <w:color w:val="000000" w:themeColor="text1"/>
          <w:sz w:val="28"/>
          <w:szCs w:val="28"/>
        </w:rPr>
        <w:t xml:space="preserve"> </w:t>
      </w:r>
      <w:r w:rsidR="00C0406A">
        <w:rPr>
          <w:rFonts w:hint="eastAsia"/>
        </w:rPr>
        <w:t>進入報名系統網站：</w:t>
      </w:r>
      <w:hyperlink r:id="rId5" w:history="1">
        <w:r w:rsidR="00C0406A" w:rsidRPr="00101FA5">
          <w:rPr>
            <w:rStyle w:val="a4"/>
            <w:rFonts w:ascii="標楷體" w:eastAsia="標楷體" w:hAnsi="標楷體"/>
            <w:sz w:val="28"/>
            <w:szCs w:val="28"/>
          </w:rPr>
          <w:t>http://www.smartevent.cc/c0001</w:t>
        </w:r>
      </w:hyperlink>
      <w:r w:rsidR="00934304">
        <w:rPr>
          <w:rFonts w:ascii="標楷體" w:eastAsia="標楷體" w:hAnsi="標楷體"/>
          <w:noProof/>
          <w:color w:val="000000" w:themeColor="text1"/>
          <w:sz w:val="28"/>
          <w:szCs w:val="28"/>
        </w:rPr>
        <w:drawing>
          <wp:inline distT="0" distB="0" distL="0" distR="0" wp14:anchorId="57FC48BA" wp14:editId="61180DA1">
            <wp:extent cx="6645910" cy="3688715"/>
            <wp:effectExtent l="0" t="0" r="0" b="0"/>
            <wp:docPr id="144976740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767404" name="圖片 144976740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8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BCF77" w14:textId="52576365" w:rsidR="00101FA5" w:rsidRPr="00101FA5" w:rsidRDefault="00101FA5" w:rsidP="00101FA5">
      <w:pPr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2.</w:t>
      </w:r>
      <w:r w:rsidR="00ED15D1">
        <w:rPr>
          <w:rFonts w:ascii="標楷體" w:eastAsia="標楷體" w:hAnsi="標楷體"/>
          <w:color w:val="000000" w:themeColor="text1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登入帳號：學生學號     登入密碼：學號後四碼</w:t>
      </w:r>
    </w:p>
    <w:p w14:paraId="2163C572" w14:textId="68812EFF" w:rsidR="00C0406A" w:rsidRDefault="00C0406A" w:rsidP="00562199">
      <w:pPr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/>
          <w:noProof/>
          <w:color w:val="000000" w:themeColor="text1"/>
          <w:sz w:val="28"/>
          <w:szCs w:val="28"/>
        </w:rPr>
        <w:drawing>
          <wp:inline distT="0" distB="0" distL="0" distR="0" wp14:anchorId="5119DA70" wp14:editId="6F47FDEC">
            <wp:extent cx="6645910" cy="3109595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0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198C7" w14:textId="77777777" w:rsidR="00101FA5" w:rsidRDefault="00101FA5" w:rsidP="00101FA5">
      <w:pPr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/>
          <w:color w:val="000000" w:themeColor="text1"/>
          <w:sz w:val="28"/>
          <w:szCs w:val="28"/>
        </w:rPr>
        <w:br w:type="page"/>
      </w:r>
    </w:p>
    <w:p w14:paraId="2CC97FD6" w14:textId="77777777" w:rsidR="00934304" w:rsidRDefault="00934304" w:rsidP="00101FA5">
      <w:pPr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3EF4EC9D" w14:textId="57C7F331" w:rsidR="00101FA5" w:rsidRDefault="00101FA5" w:rsidP="00101FA5">
      <w:pPr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3.</w:t>
      </w:r>
      <w:r w:rsidR="001F3AE6">
        <w:rPr>
          <w:rFonts w:ascii="標楷體" w:eastAsia="標楷體" w:hAnsi="標楷體"/>
          <w:color w:val="000000" w:themeColor="text1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點選賽事報名(記住班級)</w:t>
      </w:r>
    </w:p>
    <w:p w14:paraId="49791E24" w14:textId="126EED47" w:rsidR="00C0406A" w:rsidRDefault="00C0406A" w:rsidP="00C0406A">
      <w:pPr>
        <w:jc w:val="center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/>
          <w:noProof/>
          <w:color w:val="000000" w:themeColor="text1"/>
          <w:sz w:val="28"/>
          <w:szCs w:val="28"/>
        </w:rPr>
        <w:drawing>
          <wp:inline distT="0" distB="0" distL="0" distR="0" wp14:anchorId="2994747C" wp14:editId="7ACFAFAC">
            <wp:extent cx="6645910" cy="3107690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0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16E3F" w14:textId="3D7AAA94" w:rsidR="00101FA5" w:rsidRDefault="00101FA5" w:rsidP="00101FA5">
      <w:pPr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4.</w:t>
      </w:r>
      <w:r w:rsidR="001F3AE6">
        <w:rPr>
          <w:rFonts w:ascii="標楷體" w:eastAsia="標楷體" w:hAnsi="標楷體"/>
          <w:color w:val="000000" w:themeColor="text1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點選開放報名</w:t>
      </w:r>
    </w:p>
    <w:p w14:paraId="4C356764" w14:textId="57908269" w:rsidR="00101FA5" w:rsidRDefault="00C0406A" w:rsidP="00C0406A">
      <w:pPr>
        <w:jc w:val="center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w:drawing>
          <wp:inline distT="0" distB="0" distL="0" distR="0" wp14:anchorId="657E9292" wp14:editId="64244FE2">
            <wp:extent cx="6645910" cy="3072765"/>
            <wp:effectExtent l="0" t="0" r="254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7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1FA5">
        <w:rPr>
          <w:rFonts w:ascii="標楷體" w:eastAsia="標楷體" w:hAnsi="標楷體"/>
          <w:color w:val="000000" w:themeColor="text1"/>
          <w:sz w:val="28"/>
          <w:szCs w:val="28"/>
        </w:rPr>
        <w:br w:type="page"/>
      </w:r>
    </w:p>
    <w:p w14:paraId="7C4E02A2" w14:textId="77777777" w:rsidR="00934304" w:rsidRDefault="00934304" w:rsidP="00101FA5">
      <w:pPr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5DE7CAD0" w14:textId="626CA049" w:rsidR="00C0406A" w:rsidRDefault="00101FA5" w:rsidP="00101FA5">
      <w:pPr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5.</w:t>
      </w:r>
      <w:r w:rsidR="001F3AE6">
        <w:rPr>
          <w:rFonts w:ascii="標楷體" w:eastAsia="標楷體" w:hAnsi="標楷體"/>
          <w:color w:val="000000" w:themeColor="text1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選取報名項目</w:t>
      </w:r>
    </w:p>
    <w:p w14:paraId="58DF99F9" w14:textId="50AC6F77" w:rsidR="00C0406A" w:rsidRDefault="00C0406A" w:rsidP="00C0406A">
      <w:pPr>
        <w:jc w:val="center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w:drawing>
          <wp:inline distT="0" distB="0" distL="0" distR="0" wp14:anchorId="2F535CB1" wp14:editId="624AE395">
            <wp:extent cx="6645910" cy="3102610"/>
            <wp:effectExtent l="0" t="0" r="2540" b="254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0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D1854" w14:textId="51A5746A" w:rsidR="00101FA5" w:rsidRPr="00101FA5" w:rsidRDefault="00101FA5" w:rsidP="00101FA5">
      <w:pPr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6.</w:t>
      </w:r>
      <w:r w:rsidR="001F3AE6">
        <w:rPr>
          <w:rFonts w:ascii="標楷體" w:eastAsia="標楷體" w:hAnsi="標楷體"/>
          <w:color w:val="000000" w:themeColor="text1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依照比賽項目組別有出現「我要報名」才可進行報名</w:t>
      </w:r>
    </w:p>
    <w:p w14:paraId="33F7D423" w14:textId="62F5FD26" w:rsidR="00101FA5" w:rsidRDefault="005A4581" w:rsidP="005A4581">
      <w:pPr>
        <w:jc w:val="center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w:drawing>
          <wp:inline distT="0" distB="0" distL="0" distR="0" wp14:anchorId="6E487A8E" wp14:editId="18D522AB">
            <wp:extent cx="6645910" cy="3075305"/>
            <wp:effectExtent l="0" t="0" r="254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1FA5">
        <w:rPr>
          <w:rFonts w:ascii="標楷體" w:eastAsia="標楷體" w:hAnsi="標楷體"/>
          <w:color w:val="000000" w:themeColor="text1"/>
          <w:sz w:val="28"/>
          <w:szCs w:val="28"/>
        </w:rPr>
        <w:br w:type="page"/>
      </w:r>
    </w:p>
    <w:p w14:paraId="571BD94F" w14:textId="77777777" w:rsidR="00934304" w:rsidRDefault="00934304" w:rsidP="00101FA5">
      <w:pPr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2147FBA4" w14:textId="7446F605" w:rsidR="009A590E" w:rsidRDefault="00101FA5" w:rsidP="00101FA5">
      <w:pPr>
        <w:rPr>
          <w:rFonts w:ascii="標楷體" w:eastAsia="標楷體" w:hAnsi="標楷體" w:hint="eastAsia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7.</w:t>
      </w:r>
      <w:r w:rsidR="001F3AE6">
        <w:rPr>
          <w:rFonts w:ascii="標楷體" w:eastAsia="標楷體" w:hAnsi="標楷體"/>
          <w:color w:val="000000" w:themeColor="text1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隊伍名稱請填寫步驟3所顯示班級</w:t>
      </w:r>
      <w:r w:rsidR="00ED15D1">
        <w:rPr>
          <w:rFonts w:ascii="標楷體" w:eastAsia="標楷體" w:hAnsi="標楷體" w:hint="eastAsia"/>
          <w:color w:val="000000" w:themeColor="text1"/>
          <w:sz w:val="28"/>
          <w:szCs w:val="28"/>
        </w:rPr>
        <w:t>（</w:t>
      </w:r>
      <w:r w:rsidR="001F3AE6">
        <w:rPr>
          <w:rFonts w:ascii="標楷體" w:eastAsia="標楷體" w:hAnsi="標楷體" w:hint="eastAsia"/>
          <w:color w:val="000000" w:themeColor="text1"/>
          <w:sz w:val="28"/>
          <w:szCs w:val="28"/>
        </w:rPr>
        <w:t>匹克球雙打如</w:t>
      </w:r>
      <w:r w:rsidR="00FE1266">
        <w:rPr>
          <w:rFonts w:ascii="標楷體" w:eastAsia="標楷體" w:hAnsi="標楷體" w:hint="eastAsia"/>
          <w:color w:val="000000" w:themeColor="text1"/>
          <w:sz w:val="28"/>
          <w:szCs w:val="28"/>
        </w:rPr>
        <w:t>說明</w:t>
      </w:r>
      <w:r w:rsidR="009A590E">
        <w:rPr>
          <w:rFonts w:ascii="標楷體" w:eastAsia="標楷體" w:hAnsi="標楷體"/>
          <w:color w:val="000000" w:themeColor="text1"/>
          <w:sz w:val="28"/>
          <w:szCs w:val="28"/>
        </w:rPr>
        <w:t>8</w:t>
      </w:r>
      <w:r w:rsidR="00ED15D1">
        <w:rPr>
          <w:rFonts w:ascii="標楷體" w:eastAsia="標楷體" w:hAnsi="標楷體" w:hint="eastAsia"/>
          <w:color w:val="000000" w:themeColor="text1"/>
          <w:sz w:val="28"/>
          <w:szCs w:val="28"/>
        </w:rPr>
        <w:t>）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，點選參賽學生(下拉式選單)，</w:t>
      </w:r>
      <w:r w:rsidR="00AD7037">
        <w:rPr>
          <w:rFonts w:ascii="標楷體" w:eastAsia="標楷體" w:hAnsi="標楷體" w:hint="eastAsia"/>
          <w:color w:val="000000" w:themeColor="text1"/>
          <w:sz w:val="28"/>
          <w:szCs w:val="28"/>
        </w:rPr>
        <w:t>上為先發學生名單，下為候補名單(自行新增成員)，請依照競賽規程項目規定人數報名</w:t>
      </w:r>
      <w:r w:rsidR="009A590E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14:paraId="16F44A2C" w14:textId="73C077C9" w:rsidR="005A4581" w:rsidRDefault="005A4581" w:rsidP="00AD7037">
      <w:pPr>
        <w:jc w:val="center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w:drawing>
          <wp:inline distT="0" distB="0" distL="0" distR="0" wp14:anchorId="0B00FFA3" wp14:editId="4442B0C1">
            <wp:extent cx="6645910" cy="3073400"/>
            <wp:effectExtent l="0" t="0" r="254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A6989" w14:textId="5F923786" w:rsidR="00DB7718" w:rsidRDefault="00DB7718" w:rsidP="00DB7718">
      <w:pPr>
        <w:jc w:val="center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w:drawing>
          <wp:inline distT="0" distB="0" distL="0" distR="0" wp14:anchorId="341580B8" wp14:editId="4CFDEB8F">
            <wp:extent cx="6645910" cy="3115310"/>
            <wp:effectExtent l="0" t="0" r="2540" b="889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1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E1624" w14:textId="45181954" w:rsidR="00DB7718" w:rsidRDefault="00DB7718" w:rsidP="00DB7718">
      <w:pPr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/>
          <w:color w:val="000000" w:themeColor="text1"/>
          <w:sz w:val="28"/>
          <w:szCs w:val="28"/>
        </w:rPr>
        <w:br w:type="page"/>
      </w:r>
    </w:p>
    <w:p w14:paraId="5EBC3C21" w14:textId="77777777" w:rsidR="00934304" w:rsidRDefault="00934304" w:rsidP="00DB7718">
      <w:pPr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0E3D3169" w14:textId="5018B3F2" w:rsidR="001F3AE6" w:rsidRDefault="009A590E" w:rsidP="00DB7718">
      <w:pPr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/>
          <w:color w:val="000000" w:themeColor="text1"/>
          <w:sz w:val="28"/>
          <w:szCs w:val="28"/>
        </w:rPr>
        <w:t>8</w:t>
      </w:r>
      <w:r w:rsidR="001F3AE6">
        <w:rPr>
          <w:rFonts w:ascii="標楷體" w:eastAsia="標楷體" w:hAnsi="標楷體" w:hint="eastAsia"/>
          <w:color w:val="000000" w:themeColor="text1"/>
          <w:sz w:val="28"/>
          <w:szCs w:val="28"/>
        </w:rPr>
        <w:t>.</w:t>
      </w:r>
      <w:r w:rsidR="001F3AE6">
        <w:rPr>
          <w:rFonts w:ascii="標楷體" w:eastAsia="標楷體" w:hAnsi="標楷體"/>
          <w:color w:val="000000" w:themeColor="text1"/>
          <w:sz w:val="28"/>
          <w:szCs w:val="28"/>
        </w:rPr>
        <w:t xml:space="preserve"> </w:t>
      </w:r>
      <w:r w:rsidR="001F3AE6">
        <w:rPr>
          <w:rFonts w:ascii="標楷體" w:eastAsia="標楷體" w:hAnsi="標楷體" w:hint="eastAsia"/>
          <w:color w:val="000000" w:themeColor="text1"/>
          <w:sz w:val="28"/>
          <w:szCs w:val="28"/>
        </w:rPr>
        <w:t>匹克球雙打報名如下：</w:t>
      </w:r>
    </w:p>
    <w:p w14:paraId="2F5CC6A8" w14:textId="2FE6D9E4" w:rsidR="001F3AE6" w:rsidRDefault="009A590E" w:rsidP="00DB7718">
      <w:pPr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0BD2048" wp14:editId="6B220850">
            <wp:simplePos x="0" y="0"/>
            <wp:positionH relativeFrom="column">
              <wp:posOffset>960327</wp:posOffset>
            </wp:positionH>
            <wp:positionV relativeFrom="paragraph">
              <wp:posOffset>354031</wp:posOffset>
            </wp:positionV>
            <wp:extent cx="4448858" cy="3108710"/>
            <wp:effectExtent l="0" t="0" r="0" b="0"/>
            <wp:wrapNone/>
            <wp:docPr id="2018389109" name="圖片 2" descr="一張含有 文字, 螢幕擷取畫面, 數字, 字型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389109" name="圖片 2" descr="一張含有 文字, 螢幕擷取畫面, 數字, 字型 的圖片&#10;&#10;自動產生的描述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858" cy="3108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3AE6">
        <w:rPr>
          <w:rFonts w:ascii="標楷體" w:eastAsia="標楷體" w:hAnsi="標楷體"/>
          <w:color w:val="000000" w:themeColor="text1"/>
          <w:sz w:val="28"/>
          <w:szCs w:val="28"/>
        </w:rPr>
        <w:t>(1</w:t>
      </w:r>
      <w:r w:rsidR="001F3AE6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 w:rsidR="001F3AE6">
        <w:rPr>
          <w:rFonts w:ascii="標楷體" w:eastAsia="標楷體" w:hAnsi="標楷體"/>
          <w:color w:val="000000" w:themeColor="text1"/>
          <w:sz w:val="28"/>
          <w:szCs w:val="28"/>
        </w:rPr>
        <w:t xml:space="preserve"> </w:t>
      </w:r>
      <w:r w:rsidR="001F3AE6">
        <w:rPr>
          <w:rFonts w:ascii="標楷體" w:eastAsia="標楷體" w:hAnsi="標楷體" w:hint="eastAsia"/>
          <w:color w:val="000000" w:themeColor="text1"/>
          <w:sz w:val="28"/>
          <w:szCs w:val="28"/>
        </w:rPr>
        <w:t>因匹克球是個人項目，所以隊伍名稱是班級</w:t>
      </w:r>
      <w:r w:rsidR="001F3AE6">
        <w:rPr>
          <w:rFonts w:ascii="標楷體" w:eastAsia="標楷體" w:hAnsi="標楷體"/>
          <w:color w:val="000000" w:themeColor="text1"/>
          <w:sz w:val="28"/>
          <w:szCs w:val="28"/>
        </w:rPr>
        <w:t>+</w:t>
      </w:r>
      <w:r w:rsidR="001F3AE6">
        <w:rPr>
          <w:rFonts w:ascii="標楷體" w:eastAsia="標楷體" w:hAnsi="標楷體" w:hint="eastAsia"/>
          <w:color w:val="000000" w:themeColor="text1"/>
          <w:sz w:val="28"/>
          <w:szCs w:val="28"/>
        </w:rPr>
        <w:t>姓名（務必正確）。</w:t>
      </w:r>
    </w:p>
    <w:p w14:paraId="71A3C78F" w14:textId="50475B74" w:rsidR="001F3AE6" w:rsidRDefault="001F3AE6">
      <w:pPr>
        <w:widowControl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/>
          <w:color w:val="000000" w:themeColor="text1"/>
          <w:sz w:val="28"/>
          <w:szCs w:val="28"/>
        </w:rPr>
        <w:br w:type="page"/>
      </w:r>
    </w:p>
    <w:p w14:paraId="357FF34C" w14:textId="77777777" w:rsidR="00934304" w:rsidRDefault="00934304" w:rsidP="00DB7718">
      <w:pPr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5ACAE550" w14:textId="639DAC61" w:rsidR="00DB7718" w:rsidRDefault="00934304" w:rsidP="00DB7718">
      <w:pPr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/>
          <w:color w:val="000000" w:themeColor="text1"/>
          <w:sz w:val="28"/>
          <w:szCs w:val="28"/>
        </w:rPr>
        <w:t>9</w:t>
      </w:r>
      <w:r w:rsidR="00DB7718">
        <w:rPr>
          <w:rFonts w:ascii="標楷體" w:eastAsia="標楷體" w:hAnsi="標楷體" w:hint="eastAsia"/>
          <w:color w:val="000000" w:themeColor="text1"/>
          <w:sz w:val="28"/>
          <w:szCs w:val="28"/>
        </w:rPr>
        <w:t>.</w:t>
      </w:r>
      <w:r w:rsidR="006B793E">
        <w:rPr>
          <w:rFonts w:ascii="標楷體" w:eastAsia="標楷體" w:hAnsi="標楷體"/>
          <w:color w:val="000000" w:themeColor="text1"/>
          <w:sz w:val="28"/>
          <w:szCs w:val="28"/>
        </w:rPr>
        <w:t xml:space="preserve"> </w:t>
      </w:r>
      <w:r w:rsidR="00DB7718">
        <w:rPr>
          <w:rFonts w:ascii="標楷體" w:eastAsia="標楷體" w:hAnsi="標楷體" w:hint="eastAsia"/>
          <w:color w:val="000000" w:themeColor="text1"/>
          <w:sz w:val="28"/>
          <w:szCs w:val="28"/>
        </w:rPr>
        <w:t>報名完成會出現這個畫面</w:t>
      </w:r>
      <w:r w:rsidR="00AD7037">
        <w:rPr>
          <w:rFonts w:ascii="標楷體" w:eastAsia="標楷體" w:hAnsi="標楷體" w:hint="eastAsia"/>
          <w:color w:val="000000" w:themeColor="text1"/>
          <w:sz w:val="28"/>
          <w:szCs w:val="28"/>
        </w:rPr>
        <w:t>，點選「回賽事報名列表」繼續報名</w:t>
      </w:r>
    </w:p>
    <w:p w14:paraId="4749FA6D" w14:textId="25E661A0" w:rsidR="00DB7718" w:rsidRDefault="00AD7037" w:rsidP="00DB7718">
      <w:pPr>
        <w:jc w:val="center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/>
          <w:noProof/>
          <w:color w:val="000000" w:themeColor="text1"/>
          <w:sz w:val="28"/>
          <w:szCs w:val="28"/>
        </w:rPr>
        <w:drawing>
          <wp:inline distT="0" distB="0" distL="0" distR="0" wp14:anchorId="726BC550" wp14:editId="176201A9">
            <wp:extent cx="6645910" cy="3070860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BF791" w14:textId="79F2579D" w:rsidR="00AD7037" w:rsidRDefault="00AD7037" w:rsidP="00AD7037">
      <w:pPr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1</w:t>
      </w:r>
      <w:r w:rsidR="00934304">
        <w:rPr>
          <w:rFonts w:ascii="標楷體" w:eastAsia="標楷體" w:hAnsi="標楷體"/>
          <w:color w:val="000000" w:themeColor="text1"/>
          <w:sz w:val="28"/>
          <w:szCs w:val="28"/>
        </w:rPr>
        <w:t>0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.</w:t>
      </w:r>
      <w:r w:rsidR="006B793E">
        <w:rPr>
          <w:rFonts w:ascii="標楷體" w:eastAsia="標楷體" w:hAnsi="標楷體"/>
          <w:color w:val="000000" w:themeColor="text1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所有項目完成報名後可到「會員中心」</w:t>
      </w:r>
      <w:r w:rsidR="009F2C09">
        <w:rPr>
          <w:rFonts w:ascii="標楷體" w:eastAsia="標楷體" w:hAnsi="標楷體" w:hint="eastAsia"/>
          <w:color w:val="000000" w:themeColor="text1"/>
          <w:sz w:val="28"/>
          <w:szCs w:val="28"/>
        </w:rPr>
        <w:t>-「班級報名紀錄」查詢報名結果</w:t>
      </w:r>
    </w:p>
    <w:p w14:paraId="2C5C4112" w14:textId="3BBEE547" w:rsidR="009F2C09" w:rsidRDefault="009F2C09" w:rsidP="009F2C09">
      <w:pPr>
        <w:jc w:val="center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w:drawing>
          <wp:inline distT="0" distB="0" distL="0" distR="0" wp14:anchorId="256E99E1" wp14:editId="612B05BE">
            <wp:extent cx="6645910" cy="4274820"/>
            <wp:effectExtent l="0" t="0" r="254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7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91EBB" w14:textId="54E0A1B7" w:rsidR="00DB7718" w:rsidRDefault="00DB7718" w:rsidP="00DB7718">
      <w:pPr>
        <w:jc w:val="center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以上有任何問題請聯絡體育組長</w:t>
      </w:r>
    </w:p>
    <w:p w14:paraId="16525C92" w14:textId="288A60F0" w:rsidR="00934304" w:rsidRPr="005A4581" w:rsidRDefault="00934304" w:rsidP="00934304">
      <w:pPr>
        <w:rPr>
          <w:rFonts w:ascii="標楷體" w:eastAsia="標楷體" w:hAnsi="標楷體"/>
          <w:color w:val="000000" w:themeColor="text1"/>
          <w:sz w:val="28"/>
          <w:szCs w:val="28"/>
        </w:rPr>
      </w:pPr>
    </w:p>
    <w:sectPr w:rsidR="00934304" w:rsidRPr="005A4581" w:rsidSect="0075346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2010601000101010101"/>
    <w:charset w:val="88"/>
    <w:family w:val="script"/>
    <w:pitch w:val="fixed"/>
    <w:sig w:usb0="F1002BFF" w:usb1="29DFFFFF" w:usb2="00000037" w:usb3="00000000" w:csb0="001000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80B702A"/>
    <w:multiLevelType w:val="hybridMultilevel"/>
    <w:tmpl w:val="08C859F8"/>
    <w:lvl w:ilvl="0" w:tplc="5134B09E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EastAsia" w:hAnsiTheme="minorHAnsi" w:hint="default"/>
        <w:color w:val="auto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2742879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8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46E"/>
    <w:rsid w:val="00097958"/>
    <w:rsid w:val="00101FA5"/>
    <w:rsid w:val="0017023A"/>
    <w:rsid w:val="001F3AE6"/>
    <w:rsid w:val="00562199"/>
    <w:rsid w:val="005A4581"/>
    <w:rsid w:val="006B5026"/>
    <w:rsid w:val="006B793E"/>
    <w:rsid w:val="006F1974"/>
    <w:rsid w:val="0075346E"/>
    <w:rsid w:val="007C5D46"/>
    <w:rsid w:val="00934304"/>
    <w:rsid w:val="009A590E"/>
    <w:rsid w:val="009F2C09"/>
    <w:rsid w:val="00A330FA"/>
    <w:rsid w:val="00A43660"/>
    <w:rsid w:val="00AD7037"/>
    <w:rsid w:val="00C0406A"/>
    <w:rsid w:val="00DB7718"/>
    <w:rsid w:val="00EC7FFA"/>
    <w:rsid w:val="00ED15D1"/>
    <w:rsid w:val="00F551E0"/>
    <w:rsid w:val="00FE1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1CBA78"/>
  <w15:chartTrackingRefBased/>
  <w15:docId w15:val="{8C9B272F-436D-48EE-AE69-6FAA9DFC0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406A"/>
    <w:pPr>
      <w:ind w:leftChars="200" w:left="480"/>
    </w:pPr>
  </w:style>
  <w:style w:type="character" w:styleId="a4">
    <w:name w:val="Hyperlink"/>
    <w:basedOn w:val="a0"/>
    <w:uiPriority w:val="99"/>
    <w:unhideWhenUsed/>
    <w:rsid w:val="00C0406A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C040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://www.smartevent.cc/c0001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.~WRD0000</Template>
  <TotalTime>2</TotalTime>
  <Pages>6</Pages>
  <Words>68</Words>
  <Characters>392</Characters>
  <Application>Microsoft Office Word</Application>
  <DocSecurity>0</DocSecurity>
  <Lines>3</Lines>
  <Paragraphs>1</Paragraphs>
  <ScaleCrop>false</ScaleCrop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CHIU</dc:creator>
  <cp:keywords/>
  <dc:description/>
  <cp:lastModifiedBy>Yu-Chieh Huang</cp:lastModifiedBy>
  <cp:revision>3</cp:revision>
  <cp:lastPrinted>2024-08-28T06:31:00Z</cp:lastPrinted>
  <dcterms:created xsi:type="dcterms:W3CDTF">2024-08-28T06:31:00Z</dcterms:created>
  <dcterms:modified xsi:type="dcterms:W3CDTF">2024-08-28T06:32:00Z</dcterms:modified>
</cp:coreProperties>
</file>